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7F4C" w:rsidRPr="004659BD" w:rsidRDefault="00577F4C" w:rsidP="00A9672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577F4C" w:rsidRPr="004659BD" w:rsidRDefault="00577F4C" w:rsidP="00A96728">
      <w:pPr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577F4C" w:rsidRPr="009E2AFA" w:rsidRDefault="00577F4C" w:rsidP="009E2A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46.6pt,3.15pt" to="417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 Khoa Công Nghệ Nhiệt – Lạnh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577F4C" w:rsidRDefault="00577F4C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3e-5mm;mso-wrap-distance-bottom:-3e-5mm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577F4C" w:rsidRPr="00882D20" w:rsidRDefault="00577F4C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577F4C" w:rsidRDefault="00577F4C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06</w:t>
      </w:r>
      <w:r w:rsidRPr="00632726">
        <w:rPr>
          <w:b/>
          <w:szCs w:val="24"/>
        </w:rPr>
        <w:t xml:space="preserve"> 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07 / 2017</w:t>
      </w:r>
    </w:p>
    <w:p w:rsidR="00577F4C" w:rsidRDefault="00577F4C" w:rsidP="002B20E8">
      <w:pPr>
        <w:spacing w:before="120" w:after="120"/>
        <w:jc w:val="center"/>
        <w:rPr>
          <w:b/>
          <w:szCs w:val="24"/>
        </w:rPr>
      </w:pPr>
    </w:p>
    <w:p w:rsidR="00577F4C" w:rsidRDefault="00577F4C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06/ 2017</w:t>
      </w:r>
    </w:p>
    <w:p w:rsidR="00577F4C" w:rsidRDefault="00577F4C" w:rsidP="0042778C">
      <w:pPr>
        <w:pStyle w:val="ListParagraph"/>
        <w:spacing w:after="120"/>
        <w:ind w:left="0"/>
        <w:jc w:val="both"/>
      </w:pPr>
      <w:r w:rsidRPr="00B61F2E">
        <w:rPr>
          <w:b/>
        </w:rPr>
        <w:t>-</w:t>
      </w:r>
      <w:r>
        <w:rPr>
          <w:b/>
        </w:rPr>
        <w:t xml:space="preserve">  </w:t>
      </w:r>
      <w:r w:rsidRPr="00B61F2E">
        <w:t>Giáo viên thực hiệ</w:t>
      </w:r>
      <w:r>
        <w:t>n</w:t>
      </w:r>
      <w:r w:rsidRPr="00B61F2E">
        <w:t xml:space="preserve"> dạy</w:t>
      </w:r>
      <w:r>
        <w:t xml:space="preserve"> bù tuần dự trữ của khóa 16 </w:t>
      </w:r>
      <w:r w:rsidRPr="00B61F2E">
        <w:t>theo thời khóa biểu</w:t>
      </w:r>
      <w:r>
        <w:t xml:space="preserve"> đăng ký</w:t>
      </w:r>
      <w:r w:rsidRPr="00B61F2E">
        <w:t xml:space="preserve"> </w:t>
      </w:r>
    </w:p>
    <w:p w:rsidR="00577F4C" w:rsidRPr="00B61F2E" w:rsidRDefault="00577F4C" w:rsidP="0042778C">
      <w:pPr>
        <w:tabs>
          <w:tab w:val="left" w:pos="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 Nộp đề thi các học phần của học kỳ 2 khóa 16 theo đúng thời hạn;</w:t>
      </w:r>
    </w:p>
    <w:p w:rsidR="00577F4C" w:rsidRPr="00B61F2E" w:rsidRDefault="00577F4C" w:rsidP="008C6C1D">
      <w:pPr>
        <w:spacing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Giáo viên thực hiên phần mềm ESM điểm danh, nhập điểm, xét điều kiện dự thi các học phần kế</w:t>
      </w:r>
      <w:r>
        <w:rPr>
          <w:sz w:val="26"/>
          <w:szCs w:val="26"/>
        </w:rPr>
        <w:t>t thúc học kỳ 2 khóa 16CĐ, 16TCN-LĐL;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>-  P</w:t>
      </w:r>
      <w:r w:rsidRPr="00B61F2E">
        <w:t>hân công GV coi thi, chấm thi các học phần kế</w:t>
      </w:r>
      <w:r>
        <w:t xml:space="preserve">t thúc học kỳ 2 </w:t>
      </w:r>
      <w:r w:rsidRPr="00B61F2E">
        <w:t xml:space="preserve">của khóa </w:t>
      </w:r>
      <w:r>
        <w:t>16;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 xml:space="preserve">-  Nhắc nhỡ HS,SV đóng tiền học phí; 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>-  Ngày 10/06/2017 Giáo viên chủ nhiệm của hệ 9 + 3; 9 + 4 tham gia họp, trao đổi ý kiến với  phụ huynh theo kế hoạch của trường;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>-  Ngày 20/06/2017 khoa tổ chức thao giảng cấp khoa theo kế hoạch;</w:t>
      </w:r>
    </w:p>
    <w:p w:rsidR="00577F4C" w:rsidRDefault="00577F4C" w:rsidP="00184CEF">
      <w:pPr>
        <w:pStyle w:val="ListParagraph"/>
        <w:spacing w:after="120"/>
        <w:ind w:left="0"/>
        <w:jc w:val="both"/>
      </w:pPr>
      <w:r>
        <w:t>-  Giáo viên cùng HS,SV Khoa Công nghệ Nhiệt – Lạnh tham gia Hội Thảo chương trình “ Hướng dẫn an toàn lao động trong lắp đặt máy điều hòa” của Công Ty TNHH Điều hòa Gree  Ngày 23/ 06/2017.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>-  Thực hiện tra hồ sơ chuyên môn học kỳ 2 năm học 2016-2017 theo kế hoạch của trường;</w:t>
      </w:r>
    </w:p>
    <w:p w:rsidR="00577F4C" w:rsidRDefault="00577F4C" w:rsidP="008C6C1D">
      <w:pPr>
        <w:pStyle w:val="ListParagraph"/>
        <w:spacing w:line="360" w:lineRule="auto"/>
        <w:ind w:left="0"/>
        <w:jc w:val="both"/>
      </w:pPr>
      <w:r>
        <w:t>-  Giáo viên thưc hiện làm bảng rèn luyện khóa 15 nộp phòng Công tác HS,SV;</w:t>
      </w:r>
    </w:p>
    <w:p w:rsidR="00577F4C" w:rsidRDefault="00577F4C" w:rsidP="008C6C1D">
      <w:pPr>
        <w:spacing w:line="276" w:lineRule="auto"/>
        <w:jc w:val="both"/>
        <w:rPr>
          <w:sz w:val="26"/>
          <w:szCs w:val="26"/>
        </w:rPr>
      </w:pPr>
      <w:r>
        <w:t xml:space="preserve">-  </w:t>
      </w:r>
      <w:r>
        <w:rPr>
          <w:sz w:val="26"/>
          <w:szCs w:val="26"/>
        </w:rPr>
        <w:t xml:space="preserve">Hoàn thành phiếu đối chiếu quá trình đóng bảo hiểm xã hội gởi cho phòng TC-HCTH; </w:t>
      </w:r>
    </w:p>
    <w:p w:rsidR="00577F4C" w:rsidRDefault="00577F4C" w:rsidP="0003674F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làm chương trình khung, đề cương chi tiết các ngành mới cho các khóa mới năm học 2017-2018.</w:t>
      </w:r>
    </w:p>
    <w:p w:rsidR="00577F4C" w:rsidRDefault="00577F4C" w:rsidP="0003674F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Lập bảng dự trù vật tư học kỳ 1 năm học 2016-2017.</w:t>
      </w:r>
    </w:p>
    <w:p w:rsidR="00577F4C" w:rsidRDefault="00577F4C" w:rsidP="00D87821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 Lập bảng phân công khối lượng giảng dạy học kỳ 1 năm 2017-2018;</w:t>
      </w:r>
    </w:p>
    <w:p w:rsidR="00577F4C" w:rsidRDefault="00577F4C" w:rsidP="00D87821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 Tham gia các công tác khác theo lịch của trường.</w:t>
      </w:r>
    </w:p>
    <w:p w:rsidR="00577F4C" w:rsidRPr="0032358C" w:rsidRDefault="00577F4C" w:rsidP="000B0D3B">
      <w:pPr>
        <w:spacing w:after="120" w:line="276" w:lineRule="auto"/>
        <w:jc w:val="both"/>
        <w:rPr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07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7.</w:t>
      </w:r>
    </w:p>
    <w:p w:rsidR="00577F4C" w:rsidRDefault="00577F4C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Khóa 14CĐ và 15TCCN kết thúc thực tập theo kế hoạch; </w:t>
      </w:r>
    </w:p>
    <w:p w:rsidR="00577F4C" w:rsidRDefault="00577F4C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Coi thi và chấm thi tốt nghiệp khóa 15TCCN;</w:t>
      </w:r>
    </w:p>
    <w:p w:rsidR="00577F4C" w:rsidRDefault="00577F4C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lập dự trù vật tư thực tập học kỳ 1 năm học 2017-2018;</w:t>
      </w:r>
    </w:p>
    <w:p w:rsidR="00577F4C" w:rsidRPr="00A96728" w:rsidRDefault="00577F4C" w:rsidP="009E2AFA">
      <w:pPr>
        <w:spacing w:line="276" w:lineRule="auto"/>
        <w:jc w:val="both"/>
        <w:rPr>
          <w:sz w:val="26"/>
          <w:szCs w:val="26"/>
        </w:rPr>
      </w:pPr>
      <w:r>
        <w:t xml:space="preserve">-  Hoàn thiện thời khóa biểu học kỳ 1 khóa 15 và 16 năm học 2017-2018. </w:t>
      </w:r>
    </w:p>
    <w:p w:rsidR="00577F4C" w:rsidRPr="0064758D" w:rsidRDefault="00577F4C" w:rsidP="009E2AFA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Đinh Đồng Hiệp</w:t>
      </w: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2B20E8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b/>
          <w:sz w:val="26"/>
          <w:szCs w:val="26"/>
        </w:rPr>
      </w:pPr>
    </w:p>
    <w:p w:rsidR="00577F4C" w:rsidRDefault="00577F4C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577F4C" w:rsidSect="00C53624">
      <w:pgSz w:w="12240" w:h="15840"/>
      <w:pgMar w:top="567" w:right="851" w:bottom="34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F4C" w:rsidRDefault="00577F4C" w:rsidP="002A3ED1">
      <w:r>
        <w:separator/>
      </w:r>
    </w:p>
  </w:endnote>
  <w:endnote w:type="continuationSeparator" w:id="0">
    <w:p w:rsidR="00577F4C" w:rsidRDefault="00577F4C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F4C" w:rsidRDefault="00577F4C" w:rsidP="002A3ED1">
      <w:r>
        <w:separator/>
      </w:r>
    </w:p>
  </w:footnote>
  <w:footnote w:type="continuationSeparator" w:id="0">
    <w:p w:rsidR="00577F4C" w:rsidRDefault="00577F4C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D78"/>
    <w:rsid w:val="00017000"/>
    <w:rsid w:val="000243D9"/>
    <w:rsid w:val="00026EE9"/>
    <w:rsid w:val="00034D94"/>
    <w:rsid w:val="0003674F"/>
    <w:rsid w:val="0003695A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4EA8"/>
    <w:rsid w:val="00076F1A"/>
    <w:rsid w:val="00077979"/>
    <w:rsid w:val="000827FC"/>
    <w:rsid w:val="00086BC8"/>
    <w:rsid w:val="00087A63"/>
    <w:rsid w:val="00087F77"/>
    <w:rsid w:val="0009650C"/>
    <w:rsid w:val="00096C8A"/>
    <w:rsid w:val="00097B67"/>
    <w:rsid w:val="000A00C6"/>
    <w:rsid w:val="000A0F52"/>
    <w:rsid w:val="000A2D7A"/>
    <w:rsid w:val="000A53DC"/>
    <w:rsid w:val="000A6D91"/>
    <w:rsid w:val="000B077C"/>
    <w:rsid w:val="000B0D2E"/>
    <w:rsid w:val="000B0D3B"/>
    <w:rsid w:val="000B1D5C"/>
    <w:rsid w:val="000C1D36"/>
    <w:rsid w:val="000C556C"/>
    <w:rsid w:val="000E18D9"/>
    <w:rsid w:val="000E4C38"/>
    <w:rsid w:val="000F1C92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57F03"/>
    <w:rsid w:val="00160D68"/>
    <w:rsid w:val="00164D0B"/>
    <w:rsid w:val="00165478"/>
    <w:rsid w:val="00172A27"/>
    <w:rsid w:val="00173674"/>
    <w:rsid w:val="00173C23"/>
    <w:rsid w:val="00174334"/>
    <w:rsid w:val="00175ACD"/>
    <w:rsid w:val="0018178F"/>
    <w:rsid w:val="0018290F"/>
    <w:rsid w:val="00183028"/>
    <w:rsid w:val="00184CEF"/>
    <w:rsid w:val="00187561"/>
    <w:rsid w:val="00191775"/>
    <w:rsid w:val="00192A03"/>
    <w:rsid w:val="0019574F"/>
    <w:rsid w:val="00196180"/>
    <w:rsid w:val="001962EA"/>
    <w:rsid w:val="0019664A"/>
    <w:rsid w:val="001A1104"/>
    <w:rsid w:val="001A19D4"/>
    <w:rsid w:val="001A434F"/>
    <w:rsid w:val="001A53EB"/>
    <w:rsid w:val="001A6FC2"/>
    <w:rsid w:val="001B2B67"/>
    <w:rsid w:val="001B3238"/>
    <w:rsid w:val="001B3CB4"/>
    <w:rsid w:val="001B678E"/>
    <w:rsid w:val="001B68A1"/>
    <w:rsid w:val="001B797C"/>
    <w:rsid w:val="001C22CE"/>
    <w:rsid w:val="001C4BA6"/>
    <w:rsid w:val="001C5347"/>
    <w:rsid w:val="001D3F52"/>
    <w:rsid w:val="001D55E6"/>
    <w:rsid w:val="001E4905"/>
    <w:rsid w:val="001E5378"/>
    <w:rsid w:val="001E7C8D"/>
    <w:rsid w:val="001F1447"/>
    <w:rsid w:val="001F1F2E"/>
    <w:rsid w:val="001F2C94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14830"/>
    <w:rsid w:val="00220B1B"/>
    <w:rsid w:val="00222131"/>
    <w:rsid w:val="0022569A"/>
    <w:rsid w:val="00231E22"/>
    <w:rsid w:val="00232F4D"/>
    <w:rsid w:val="00233D54"/>
    <w:rsid w:val="00234534"/>
    <w:rsid w:val="00234EFE"/>
    <w:rsid w:val="00236570"/>
    <w:rsid w:val="00241A30"/>
    <w:rsid w:val="0024302D"/>
    <w:rsid w:val="002531DD"/>
    <w:rsid w:val="00253F4C"/>
    <w:rsid w:val="00254256"/>
    <w:rsid w:val="0025520B"/>
    <w:rsid w:val="00255CF6"/>
    <w:rsid w:val="0026319C"/>
    <w:rsid w:val="00267CFC"/>
    <w:rsid w:val="0027312F"/>
    <w:rsid w:val="00277C18"/>
    <w:rsid w:val="00280AC4"/>
    <w:rsid w:val="00285FF1"/>
    <w:rsid w:val="00286391"/>
    <w:rsid w:val="00291CD0"/>
    <w:rsid w:val="00291F59"/>
    <w:rsid w:val="00293D17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65ED"/>
    <w:rsid w:val="002D3B1B"/>
    <w:rsid w:val="002D4709"/>
    <w:rsid w:val="002D778B"/>
    <w:rsid w:val="002E0734"/>
    <w:rsid w:val="002E09F4"/>
    <w:rsid w:val="002E48EB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A52"/>
    <w:rsid w:val="00320F28"/>
    <w:rsid w:val="0032358C"/>
    <w:rsid w:val="00324803"/>
    <w:rsid w:val="00326935"/>
    <w:rsid w:val="003269A7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4EF"/>
    <w:rsid w:val="00395545"/>
    <w:rsid w:val="00395F43"/>
    <w:rsid w:val="003A6AA9"/>
    <w:rsid w:val="003A6C1E"/>
    <w:rsid w:val="003A7CC6"/>
    <w:rsid w:val="003B0C7C"/>
    <w:rsid w:val="003B2606"/>
    <w:rsid w:val="003B2FCC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3F5DA3"/>
    <w:rsid w:val="004008C5"/>
    <w:rsid w:val="00402BBA"/>
    <w:rsid w:val="00405854"/>
    <w:rsid w:val="00405913"/>
    <w:rsid w:val="00407EF9"/>
    <w:rsid w:val="00411963"/>
    <w:rsid w:val="00417A5F"/>
    <w:rsid w:val="004244EE"/>
    <w:rsid w:val="0042778C"/>
    <w:rsid w:val="00435E71"/>
    <w:rsid w:val="004401E7"/>
    <w:rsid w:val="00442BCB"/>
    <w:rsid w:val="00444211"/>
    <w:rsid w:val="00445B33"/>
    <w:rsid w:val="00451C5E"/>
    <w:rsid w:val="004528A5"/>
    <w:rsid w:val="00455355"/>
    <w:rsid w:val="0045568F"/>
    <w:rsid w:val="0046303A"/>
    <w:rsid w:val="004659BD"/>
    <w:rsid w:val="00467C9C"/>
    <w:rsid w:val="0047213F"/>
    <w:rsid w:val="00476319"/>
    <w:rsid w:val="00481A8C"/>
    <w:rsid w:val="00483FC7"/>
    <w:rsid w:val="004866EB"/>
    <w:rsid w:val="00486926"/>
    <w:rsid w:val="00490817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048D"/>
    <w:rsid w:val="004E5BD6"/>
    <w:rsid w:val="004E67E1"/>
    <w:rsid w:val="004F0F3E"/>
    <w:rsid w:val="004F1B5F"/>
    <w:rsid w:val="004F23A9"/>
    <w:rsid w:val="004F337B"/>
    <w:rsid w:val="004F76EE"/>
    <w:rsid w:val="005026C4"/>
    <w:rsid w:val="00503DA3"/>
    <w:rsid w:val="0051063F"/>
    <w:rsid w:val="005137DD"/>
    <w:rsid w:val="0051605E"/>
    <w:rsid w:val="0052220B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454B3"/>
    <w:rsid w:val="0055059E"/>
    <w:rsid w:val="00550840"/>
    <w:rsid w:val="00553653"/>
    <w:rsid w:val="005550F4"/>
    <w:rsid w:val="005562A0"/>
    <w:rsid w:val="00557F06"/>
    <w:rsid w:val="0056144A"/>
    <w:rsid w:val="00563E3E"/>
    <w:rsid w:val="00565384"/>
    <w:rsid w:val="00566F82"/>
    <w:rsid w:val="00577F4C"/>
    <w:rsid w:val="00586BF6"/>
    <w:rsid w:val="005923EF"/>
    <w:rsid w:val="00594D2D"/>
    <w:rsid w:val="00596B2B"/>
    <w:rsid w:val="005A1383"/>
    <w:rsid w:val="005A4E06"/>
    <w:rsid w:val="005A7882"/>
    <w:rsid w:val="005B1629"/>
    <w:rsid w:val="005B22AC"/>
    <w:rsid w:val="005B3478"/>
    <w:rsid w:val="005B4AE2"/>
    <w:rsid w:val="005C233C"/>
    <w:rsid w:val="005D2999"/>
    <w:rsid w:val="005D3406"/>
    <w:rsid w:val="005D61A7"/>
    <w:rsid w:val="005E01BB"/>
    <w:rsid w:val="005E2313"/>
    <w:rsid w:val="005E61B6"/>
    <w:rsid w:val="005F05C7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093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746EA"/>
    <w:rsid w:val="00680781"/>
    <w:rsid w:val="00681917"/>
    <w:rsid w:val="00682620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30DE"/>
    <w:rsid w:val="006B676F"/>
    <w:rsid w:val="006C1F25"/>
    <w:rsid w:val="006C41E8"/>
    <w:rsid w:val="006C620B"/>
    <w:rsid w:val="006D3A75"/>
    <w:rsid w:val="006D3E75"/>
    <w:rsid w:val="006D5C22"/>
    <w:rsid w:val="006E2C4E"/>
    <w:rsid w:val="006F0E8D"/>
    <w:rsid w:val="006F234E"/>
    <w:rsid w:val="00702E50"/>
    <w:rsid w:val="00705658"/>
    <w:rsid w:val="00707AFD"/>
    <w:rsid w:val="00711F8F"/>
    <w:rsid w:val="00712882"/>
    <w:rsid w:val="0071426C"/>
    <w:rsid w:val="00715340"/>
    <w:rsid w:val="0071647E"/>
    <w:rsid w:val="00721DEF"/>
    <w:rsid w:val="00723117"/>
    <w:rsid w:val="00726200"/>
    <w:rsid w:val="00726F6D"/>
    <w:rsid w:val="0072702C"/>
    <w:rsid w:val="00740EAC"/>
    <w:rsid w:val="007439D5"/>
    <w:rsid w:val="00744C33"/>
    <w:rsid w:val="00750469"/>
    <w:rsid w:val="00750D96"/>
    <w:rsid w:val="00754670"/>
    <w:rsid w:val="00757F03"/>
    <w:rsid w:val="00757F82"/>
    <w:rsid w:val="00763862"/>
    <w:rsid w:val="007703F7"/>
    <w:rsid w:val="00770554"/>
    <w:rsid w:val="00771EF1"/>
    <w:rsid w:val="00773473"/>
    <w:rsid w:val="007847E0"/>
    <w:rsid w:val="00785F4D"/>
    <w:rsid w:val="0079052B"/>
    <w:rsid w:val="0079168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C415C"/>
    <w:rsid w:val="007C5EEA"/>
    <w:rsid w:val="007D1E48"/>
    <w:rsid w:val="007D4638"/>
    <w:rsid w:val="007D47A7"/>
    <w:rsid w:val="007D6046"/>
    <w:rsid w:val="007D65EE"/>
    <w:rsid w:val="007D6700"/>
    <w:rsid w:val="007E0AA7"/>
    <w:rsid w:val="007E5102"/>
    <w:rsid w:val="007F01E6"/>
    <w:rsid w:val="007F10AE"/>
    <w:rsid w:val="007F27D5"/>
    <w:rsid w:val="007F2DFE"/>
    <w:rsid w:val="007F383C"/>
    <w:rsid w:val="00803D44"/>
    <w:rsid w:val="00810A21"/>
    <w:rsid w:val="008121E2"/>
    <w:rsid w:val="008123D5"/>
    <w:rsid w:val="008151E5"/>
    <w:rsid w:val="00816914"/>
    <w:rsid w:val="008229C3"/>
    <w:rsid w:val="0082739A"/>
    <w:rsid w:val="00831D93"/>
    <w:rsid w:val="0083344C"/>
    <w:rsid w:val="008357D3"/>
    <w:rsid w:val="00841EE6"/>
    <w:rsid w:val="00842FD5"/>
    <w:rsid w:val="00846FD9"/>
    <w:rsid w:val="008526E1"/>
    <w:rsid w:val="008544D8"/>
    <w:rsid w:val="00854F9E"/>
    <w:rsid w:val="00860B50"/>
    <w:rsid w:val="00863F4F"/>
    <w:rsid w:val="00864122"/>
    <w:rsid w:val="00865F31"/>
    <w:rsid w:val="00866832"/>
    <w:rsid w:val="00866BA1"/>
    <w:rsid w:val="0086790B"/>
    <w:rsid w:val="008747BF"/>
    <w:rsid w:val="00875144"/>
    <w:rsid w:val="00882D20"/>
    <w:rsid w:val="00890870"/>
    <w:rsid w:val="00892C6B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C6C1D"/>
    <w:rsid w:val="008D02B9"/>
    <w:rsid w:val="008D4B28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1511B"/>
    <w:rsid w:val="00920B43"/>
    <w:rsid w:val="009259F1"/>
    <w:rsid w:val="009303A8"/>
    <w:rsid w:val="00930D77"/>
    <w:rsid w:val="00935F75"/>
    <w:rsid w:val="00940099"/>
    <w:rsid w:val="00942B7E"/>
    <w:rsid w:val="0094549E"/>
    <w:rsid w:val="00946A94"/>
    <w:rsid w:val="00961382"/>
    <w:rsid w:val="00963376"/>
    <w:rsid w:val="009675EB"/>
    <w:rsid w:val="009707E5"/>
    <w:rsid w:val="0097080B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97A03"/>
    <w:rsid w:val="009B20D8"/>
    <w:rsid w:val="009B4CA1"/>
    <w:rsid w:val="009C37B0"/>
    <w:rsid w:val="009C62A5"/>
    <w:rsid w:val="009C6BBA"/>
    <w:rsid w:val="009D0CA6"/>
    <w:rsid w:val="009D361A"/>
    <w:rsid w:val="009D3D4E"/>
    <w:rsid w:val="009D7E2F"/>
    <w:rsid w:val="009E1E0F"/>
    <w:rsid w:val="009E2682"/>
    <w:rsid w:val="009E2AFA"/>
    <w:rsid w:val="009E475C"/>
    <w:rsid w:val="009F2572"/>
    <w:rsid w:val="009F3275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2FB9"/>
    <w:rsid w:val="00A35C63"/>
    <w:rsid w:val="00A37811"/>
    <w:rsid w:val="00A50892"/>
    <w:rsid w:val="00A54EC9"/>
    <w:rsid w:val="00A6720E"/>
    <w:rsid w:val="00A721D6"/>
    <w:rsid w:val="00A80792"/>
    <w:rsid w:val="00A80B63"/>
    <w:rsid w:val="00A84054"/>
    <w:rsid w:val="00A841E6"/>
    <w:rsid w:val="00A867CA"/>
    <w:rsid w:val="00A90D71"/>
    <w:rsid w:val="00A919C2"/>
    <w:rsid w:val="00A920E0"/>
    <w:rsid w:val="00A95353"/>
    <w:rsid w:val="00A96098"/>
    <w:rsid w:val="00A96728"/>
    <w:rsid w:val="00AA0197"/>
    <w:rsid w:val="00AA12A9"/>
    <w:rsid w:val="00AA1B05"/>
    <w:rsid w:val="00AA75FD"/>
    <w:rsid w:val="00AB165F"/>
    <w:rsid w:val="00AB34B4"/>
    <w:rsid w:val="00AB503B"/>
    <w:rsid w:val="00AB6719"/>
    <w:rsid w:val="00AB6DC9"/>
    <w:rsid w:val="00AC0368"/>
    <w:rsid w:val="00AC0C4D"/>
    <w:rsid w:val="00AC1AEA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37207"/>
    <w:rsid w:val="00B4060D"/>
    <w:rsid w:val="00B4093F"/>
    <w:rsid w:val="00B41642"/>
    <w:rsid w:val="00B52CB4"/>
    <w:rsid w:val="00B55D06"/>
    <w:rsid w:val="00B5696B"/>
    <w:rsid w:val="00B61F2E"/>
    <w:rsid w:val="00B63A5F"/>
    <w:rsid w:val="00B6550D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86F1E"/>
    <w:rsid w:val="00B935C8"/>
    <w:rsid w:val="00B94C1C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0A86"/>
    <w:rsid w:val="00C12ABE"/>
    <w:rsid w:val="00C12C64"/>
    <w:rsid w:val="00C13C6E"/>
    <w:rsid w:val="00C13DB4"/>
    <w:rsid w:val="00C23CFD"/>
    <w:rsid w:val="00C24414"/>
    <w:rsid w:val="00C24B7F"/>
    <w:rsid w:val="00C275F6"/>
    <w:rsid w:val="00C2799D"/>
    <w:rsid w:val="00C318F0"/>
    <w:rsid w:val="00C322C4"/>
    <w:rsid w:val="00C32CFC"/>
    <w:rsid w:val="00C34F46"/>
    <w:rsid w:val="00C41260"/>
    <w:rsid w:val="00C41AD9"/>
    <w:rsid w:val="00C42884"/>
    <w:rsid w:val="00C44788"/>
    <w:rsid w:val="00C458C9"/>
    <w:rsid w:val="00C47D98"/>
    <w:rsid w:val="00C527F1"/>
    <w:rsid w:val="00C52C1C"/>
    <w:rsid w:val="00C53624"/>
    <w:rsid w:val="00C575AF"/>
    <w:rsid w:val="00C600C1"/>
    <w:rsid w:val="00C634E4"/>
    <w:rsid w:val="00C635B2"/>
    <w:rsid w:val="00C64132"/>
    <w:rsid w:val="00C6434F"/>
    <w:rsid w:val="00C704E2"/>
    <w:rsid w:val="00C712AF"/>
    <w:rsid w:val="00C84CDA"/>
    <w:rsid w:val="00C86D51"/>
    <w:rsid w:val="00C871A8"/>
    <w:rsid w:val="00C87B4A"/>
    <w:rsid w:val="00C93ABE"/>
    <w:rsid w:val="00CA49B0"/>
    <w:rsid w:val="00CA5615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CF6CBF"/>
    <w:rsid w:val="00D00D99"/>
    <w:rsid w:val="00D04B20"/>
    <w:rsid w:val="00D054C1"/>
    <w:rsid w:val="00D13305"/>
    <w:rsid w:val="00D15A09"/>
    <w:rsid w:val="00D16417"/>
    <w:rsid w:val="00D32F8A"/>
    <w:rsid w:val="00D3333E"/>
    <w:rsid w:val="00D356E3"/>
    <w:rsid w:val="00D402D9"/>
    <w:rsid w:val="00D4172D"/>
    <w:rsid w:val="00D43144"/>
    <w:rsid w:val="00D4406E"/>
    <w:rsid w:val="00D444B0"/>
    <w:rsid w:val="00D44737"/>
    <w:rsid w:val="00D52B49"/>
    <w:rsid w:val="00D55210"/>
    <w:rsid w:val="00D565B6"/>
    <w:rsid w:val="00D57623"/>
    <w:rsid w:val="00D579F3"/>
    <w:rsid w:val="00D60150"/>
    <w:rsid w:val="00D6019B"/>
    <w:rsid w:val="00D65976"/>
    <w:rsid w:val="00D6651D"/>
    <w:rsid w:val="00D67952"/>
    <w:rsid w:val="00D705F6"/>
    <w:rsid w:val="00D72920"/>
    <w:rsid w:val="00D73904"/>
    <w:rsid w:val="00D81953"/>
    <w:rsid w:val="00D845F7"/>
    <w:rsid w:val="00D84B63"/>
    <w:rsid w:val="00D85409"/>
    <w:rsid w:val="00D87821"/>
    <w:rsid w:val="00D91FC5"/>
    <w:rsid w:val="00D92677"/>
    <w:rsid w:val="00D94415"/>
    <w:rsid w:val="00D9699F"/>
    <w:rsid w:val="00D97111"/>
    <w:rsid w:val="00DA0228"/>
    <w:rsid w:val="00DA673B"/>
    <w:rsid w:val="00DB31E3"/>
    <w:rsid w:val="00DB694C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06E6"/>
    <w:rsid w:val="00E01950"/>
    <w:rsid w:val="00E027CB"/>
    <w:rsid w:val="00E02E6A"/>
    <w:rsid w:val="00E06630"/>
    <w:rsid w:val="00E06A4D"/>
    <w:rsid w:val="00E1551D"/>
    <w:rsid w:val="00E177AC"/>
    <w:rsid w:val="00E21069"/>
    <w:rsid w:val="00E21329"/>
    <w:rsid w:val="00E24223"/>
    <w:rsid w:val="00E26820"/>
    <w:rsid w:val="00E325CC"/>
    <w:rsid w:val="00E32633"/>
    <w:rsid w:val="00E33422"/>
    <w:rsid w:val="00E35723"/>
    <w:rsid w:val="00E359DA"/>
    <w:rsid w:val="00E37AC2"/>
    <w:rsid w:val="00E4054A"/>
    <w:rsid w:val="00E429E2"/>
    <w:rsid w:val="00E435DD"/>
    <w:rsid w:val="00E54322"/>
    <w:rsid w:val="00E545A2"/>
    <w:rsid w:val="00E54B99"/>
    <w:rsid w:val="00E55897"/>
    <w:rsid w:val="00E643F8"/>
    <w:rsid w:val="00E64F6F"/>
    <w:rsid w:val="00E67EC3"/>
    <w:rsid w:val="00E7279F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5F95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6540"/>
    <w:rsid w:val="00F0758B"/>
    <w:rsid w:val="00F075AF"/>
    <w:rsid w:val="00F14107"/>
    <w:rsid w:val="00F21D85"/>
    <w:rsid w:val="00F23FC7"/>
    <w:rsid w:val="00F25020"/>
    <w:rsid w:val="00F25C90"/>
    <w:rsid w:val="00F2600F"/>
    <w:rsid w:val="00F274C2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A5A"/>
    <w:rsid w:val="00F76EF2"/>
    <w:rsid w:val="00F77A6F"/>
    <w:rsid w:val="00F855ED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3E5A"/>
    <w:rsid w:val="00FA54E0"/>
    <w:rsid w:val="00FA6C10"/>
    <w:rsid w:val="00FA74EB"/>
    <w:rsid w:val="00FB1C43"/>
    <w:rsid w:val="00FB4EBB"/>
    <w:rsid w:val="00FB7F02"/>
    <w:rsid w:val="00FC574C"/>
    <w:rsid w:val="00FC6F9B"/>
    <w:rsid w:val="00FD184A"/>
    <w:rsid w:val="00FD3288"/>
    <w:rsid w:val="00FD3BF8"/>
    <w:rsid w:val="00FD5FBB"/>
    <w:rsid w:val="00FD6A52"/>
    <w:rsid w:val="00FD7282"/>
    <w:rsid w:val="00FE36BA"/>
    <w:rsid w:val="00FE7D9D"/>
    <w:rsid w:val="00FF5126"/>
    <w:rsid w:val="00FF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0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274</TotalTime>
  <Pages>2</Pages>
  <Words>308</Words>
  <Characters>1761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20</cp:revision>
  <cp:lastPrinted>2008-07-30T19:16:00Z</cp:lastPrinted>
  <dcterms:created xsi:type="dcterms:W3CDTF">2008-07-30T17:53:00Z</dcterms:created>
  <dcterms:modified xsi:type="dcterms:W3CDTF">2008-07-30T23:37:00Z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